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44D376" w14:textId="57F7732B" w:rsidR="00DB3FF1" w:rsidRDefault="004763B3" w:rsidP="004763B3">
      <w:pPr>
        <w:jc w:val="right"/>
      </w:pPr>
      <w:r>
        <w:t>Søborg den 3. november 2026</w:t>
      </w:r>
    </w:p>
    <w:p w14:paraId="5BA6F3B8" w14:textId="77777777" w:rsidR="004763B3" w:rsidRDefault="004763B3" w:rsidP="00ED167D"/>
    <w:p w14:paraId="7E7F2B64" w14:textId="389A6016" w:rsidR="004763B3" w:rsidRDefault="004763B3" w:rsidP="00ED167D">
      <w:r>
        <w:t>Kære børnehaveklasseleder i GLF</w:t>
      </w:r>
    </w:p>
    <w:p w14:paraId="164FEA6B" w14:textId="3AAA71D2" w:rsidR="004763B3" w:rsidRDefault="004763B3" w:rsidP="00ED167D">
      <w:r>
        <w:t xml:space="preserve">Jeg håber, at du tidligere har fået besked om mødet. </w:t>
      </w:r>
      <w:r w:rsidR="00B10D9E">
        <w:t>Nu er tiden kommet til at formalisere invitationen</w:t>
      </w:r>
      <w:r w:rsidR="004E4ECC">
        <w:t>.</w:t>
      </w:r>
    </w:p>
    <w:p w14:paraId="114F35E1" w14:textId="4D005925" w:rsidR="002F477A" w:rsidRDefault="00B10D9E" w:rsidP="00ED167D">
      <w:r>
        <w:t>Vi glæder os til at se alle BHK-ledere, som er medlem af Gladsaxe Lærer</w:t>
      </w:r>
      <w:r w:rsidR="00D66DD8">
        <w:t>forening</w:t>
      </w:r>
      <w:r w:rsidR="00830600">
        <w:t>,</w:t>
      </w:r>
      <w:r w:rsidR="002F477A">
        <w:t xml:space="preserve"> til møde</w:t>
      </w:r>
      <w:r w:rsidR="00B77B24">
        <w:t xml:space="preserve"> på kredskontoret (Stengårds Alle 197, 2860 Søborg)</w:t>
      </w:r>
    </w:p>
    <w:p w14:paraId="7C9E1AB5" w14:textId="66A3DA69" w:rsidR="002F477A" w:rsidRPr="00B77B24" w:rsidRDefault="002F477A" w:rsidP="00ED167D">
      <w:pPr>
        <w:rPr>
          <w:b/>
          <w:bCs/>
          <w:sz w:val="36"/>
          <w:szCs w:val="36"/>
        </w:rPr>
      </w:pPr>
      <w:r w:rsidRPr="00B77B24">
        <w:rPr>
          <w:b/>
          <w:bCs/>
          <w:sz w:val="36"/>
          <w:szCs w:val="36"/>
        </w:rPr>
        <w:t>Tirsdag den 8. december 2026 kl. 13.30 til 15.00</w:t>
      </w:r>
    </w:p>
    <w:p w14:paraId="0DB9E30B" w14:textId="6B34ADBD" w:rsidR="00B77B24" w:rsidRDefault="00B77B24" w:rsidP="00ED167D">
      <w:r>
        <w:t>Vi byder på kaffe/te, kage og frugt.</w:t>
      </w:r>
    </w:p>
    <w:p w14:paraId="3E51F061" w14:textId="22BD2F0B" w:rsidR="00B77B24" w:rsidRDefault="00C72E29" w:rsidP="00ED167D">
      <w:r>
        <w:t>Vi følger denne dagsorden:</w:t>
      </w:r>
    </w:p>
    <w:p w14:paraId="188818ED" w14:textId="46FDD66A" w:rsidR="00C72E29" w:rsidRDefault="002444DF" w:rsidP="002444DF">
      <w:pPr>
        <w:pStyle w:val="Listeafsnit"/>
        <w:numPr>
          <w:ilvl w:val="0"/>
          <w:numId w:val="4"/>
        </w:numPr>
      </w:pPr>
      <w:r>
        <w:t>Velkommen</w:t>
      </w:r>
    </w:p>
    <w:p w14:paraId="621F03D6" w14:textId="084AABD9" w:rsidR="00646D02" w:rsidRDefault="001F0D1D" w:rsidP="002444DF">
      <w:pPr>
        <w:pStyle w:val="Listeafsnit"/>
        <w:numPr>
          <w:ilvl w:val="0"/>
          <w:numId w:val="4"/>
        </w:numPr>
      </w:pPr>
      <w:r>
        <w:t>Ny grænse for undervisningstillæg</w:t>
      </w:r>
    </w:p>
    <w:p w14:paraId="098C19AD" w14:textId="2F156060" w:rsidR="002444DF" w:rsidRDefault="00F26501" w:rsidP="002444DF">
      <w:pPr>
        <w:pStyle w:val="Listeafsnit"/>
        <w:numPr>
          <w:ilvl w:val="0"/>
          <w:numId w:val="4"/>
        </w:numPr>
      </w:pPr>
      <w:r>
        <w:t>Gladsaxe Kommunes investering i folkeskolen</w:t>
      </w:r>
    </w:p>
    <w:p w14:paraId="15835683" w14:textId="7AD2571C" w:rsidR="00F43E2A" w:rsidRDefault="00F43E2A" w:rsidP="00F43E2A">
      <w:pPr>
        <w:pStyle w:val="Listeafsnit"/>
        <w:numPr>
          <w:ilvl w:val="1"/>
          <w:numId w:val="4"/>
        </w:numPr>
      </w:pPr>
      <w:r>
        <w:t>Tolærerordning 1.-3. klasse</w:t>
      </w:r>
    </w:p>
    <w:p w14:paraId="2191DD54" w14:textId="14815422" w:rsidR="00F43E2A" w:rsidRDefault="00F43E2A" w:rsidP="00F43E2A">
      <w:pPr>
        <w:pStyle w:val="Listeafsnit"/>
        <w:numPr>
          <w:ilvl w:val="1"/>
          <w:numId w:val="4"/>
        </w:numPr>
      </w:pPr>
      <w:r>
        <w:t>To fagprofessionelle i BHK</w:t>
      </w:r>
    </w:p>
    <w:p w14:paraId="2339CA73" w14:textId="19C96BE2" w:rsidR="00C72E29" w:rsidRDefault="00662640" w:rsidP="00ED167D">
      <w:pPr>
        <w:pStyle w:val="Listeafsnit"/>
        <w:numPr>
          <w:ilvl w:val="0"/>
          <w:numId w:val="4"/>
        </w:numPr>
      </w:pPr>
      <w:r>
        <w:t>E</w:t>
      </w:r>
      <w:r w:rsidR="001F0D1D">
        <w:t>vt.</w:t>
      </w:r>
    </w:p>
    <w:p w14:paraId="73C324CD" w14:textId="780E1870" w:rsidR="00C72E29" w:rsidRDefault="00C72E29" w:rsidP="00ED167D">
      <w:r>
        <w:t xml:space="preserve">Hvis du vil have noget dagsordensat, skal du skrive emnet til mig senest </w:t>
      </w:r>
      <w:r w:rsidR="002444DF">
        <w:t xml:space="preserve">mandag den 30. november kl. 8.00 på mail </w:t>
      </w:r>
      <w:hyperlink r:id="rId7" w:history="1">
        <w:r w:rsidR="002444DF" w:rsidRPr="00B84891">
          <w:rPr>
            <w:rStyle w:val="Hyperlink"/>
          </w:rPr>
          <w:t>thag@dlf.org</w:t>
        </w:r>
      </w:hyperlink>
    </w:p>
    <w:p w14:paraId="3D7812D6" w14:textId="6CB3B9E4" w:rsidR="001F0D1D" w:rsidRDefault="00BB35C0" w:rsidP="00ED167D">
      <w:r>
        <w:t>Fra foreningens side deltager formanden og næstformanden</w:t>
      </w:r>
    </w:p>
    <w:p w14:paraId="0A275163" w14:textId="0BF3B3AD" w:rsidR="00BB35C0" w:rsidRDefault="00BB35C0" w:rsidP="00ED167D">
      <w:r>
        <w:t>På gensyn</w:t>
      </w:r>
    </w:p>
    <w:p w14:paraId="11B2C68C" w14:textId="589486E5" w:rsidR="00BB35C0" w:rsidRPr="00ED167D" w:rsidRDefault="00BB35C0" w:rsidP="00ED167D">
      <w:r>
        <w:t>Thomas Agerskov</w:t>
      </w:r>
      <w:r>
        <w:br/>
        <w:t>Formand for Gladsaxe Lærerforening</w:t>
      </w:r>
    </w:p>
    <w:sectPr w:rsidR="00BB35C0" w:rsidRPr="00ED167D" w:rsidSect="00D31D07">
      <w:headerReference w:type="default" r:id="rId8"/>
      <w:pgSz w:w="11906" w:h="16838"/>
      <w:pgMar w:top="1701" w:right="1134" w:bottom="1701" w:left="1134" w:header="567" w:footer="79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1EB33F" w14:textId="77777777" w:rsidR="00212768" w:rsidRDefault="00212768" w:rsidP="00F67D0B">
      <w:pPr>
        <w:spacing w:after="0" w:line="240" w:lineRule="auto"/>
      </w:pPr>
      <w:r>
        <w:separator/>
      </w:r>
    </w:p>
  </w:endnote>
  <w:endnote w:type="continuationSeparator" w:id="0">
    <w:p w14:paraId="0419A94C" w14:textId="77777777" w:rsidR="00212768" w:rsidRDefault="00212768" w:rsidP="00F67D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34730E" w14:textId="77777777" w:rsidR="00212768" w:rsidRDefault="00212768" w:rsidP="00F67D0B">
      <w:pPr>
        <w:spacing w:after="0" w:line="240" w:lineRule="auto"/>
      </w:pPr>
      <w:r>
        <w:separator/>
      </w:r>
    </w:p>
  </w:footnote>
  <w:footnote w:type="continuationSeparator" w:id="0">
    <w:p w14:paraId="11655F65" w14:textId="77777777" w:rsidR="00212768" w:rsidRDefault="00212768" w:rsidP="00F67D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A656B5" w14:textId="77777777" w:rsidR="00F67D0B" w:rsidRDefault="00A57D9C" w:rsidP="00D31D07">
    <w:pPr>
      <w:pStyle w:val="Sidehoved"/>
      <w:spacing w:after="360"/>
      <w:ind w:right="-567"/>
      <w:jc w:val="right"/>
    </w:pPr>
    <w:r>
      <w:rPr>
        <w:noProof/>
        <w:lang w:eastAsia="da-DK"/>
      </w:rPr>
      <w:drawing>
        <wp:inline distT="0" distB="0" distL="0" distR="0" wp14:anchorId="72DB3675" wp14:editId="5EC5146C">
          <wp:extent cx="3276600" cy="1082040"/>
          <wp:effectExtent l="0" t="0" r="0" b="3810"/>
          <wp:docPr id="3" name="Billed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REVLOGOgr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276600" cy="108204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70761C"/>
    <w:multiLevelType w:val="hybridMultilevel"/>
    <w:tmpl w:val="E758A9D4"/>
    <w:lvl w:ilvl="0" w:tplc="669ABE58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5F83985"/>
    <w:multiLevelType w:val="hybridMultilevel"/>
    <w:tmpl w:val="ABA2D3A8"/>
    <w:lvl w:ilvl="0" w:tplc="8A182A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49F0164"/>
    <w:multiLevelType w:val="hybridMultilevel"/>
    <w:tmpl w:val="16D67FDC"/>
    <w:lvl w:ilvl="0" w:tplc="0406000F">
      <w:start w:val="1"/>
      <w:numFmt w:val="decimal"/>
      <w:lvlText w:val="%1."/>
      <w:lvlJc w:val="left"/>
      <w:pPr>
        <w:ind w:left="720" w:hanging="360"/>
      </w:pPr>
    </w:lvl>
    <w:lvl w:ilvl="1" w:tplc="04060019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C11D6C"/>
    <w:multiLevelType w:val="hybridMultilevel"/>
    <w:tmpl w:val="EB8608B4"/>
    <w:lvl w:ilvl="0" w:tplc="8A182A7E">
      <w:start w:val="4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88123156">
    <w:abstractNumId w:val="1"/>
  </w:num>
  <w:num w:numId="2" w16cid:durableId="644241320">
    <w:abstractNumId w:val="3"/>
  </w:num>
  <w:num w:numId="3" w16cid:durableId="6100207">
    <w:abstractNumId w:val="0"/>
  </w:num>
  <w:num w:numId="4" w16cid:durableId="138506287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1304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56B1"/>
    <w:rsid w:val="00011280"/>
    <w:rsid w:val="00023A02"/>
    <w:rsid w:val="000242EB"/>
    <w:rsid w:val="000B351F"/>
    <w:rsid w:val="000F43D7"/>
    <w:rsid w:val="00105F7B"/>
    <w:rsid w:val="001168C7"/>
    <w:rsid w:val="001211FF"/>
    <w:rsid w:val="0015210C"/>
    <w:rsid w:val="00181BA5"/>
    <w:rsid w:val="00187D06"/>
    <w:rsid w:val="0019327A"/>
    <w:rsid w:val="001956B1"/>
    <w:rsid w:val="001F0D1D"/>
    <w:rsid w:val="00212768"/>
    <w:rsid w:val="002371A1"/>
    <w:rsid w:val="002444DF"/>
    <w:rsid w:val="002D6F54"/>
    <w:rsid w:val="002F16A8"/>
    <w:rsid w:val="002F477A"/>
    <w:rsid w:val="00326401"/>
    <w:rsid w:val="003A0D85"/>
    <w:rsid w:val="003E39C6"/>
    <w:rsid w:val="003E5F1E"/>
    <w:rsid w:val="003F5A4B"/>
    <w:rsid w:val="00407FA4"/>
    <w:rsid w:val="004763B3"/>
    <w:rsid w:val="00490F48"/>
    <w:rsid w:val="0049117F"/>
    <w:rsid w:val="00494A43"/>
    <w:rsid w:val="004A05B6"/>
    <w:rsid w:val="004E4ECC"/>
    <w:rsid w:val="00507E16"/>
    <w:rsid w:val="005112C5"/>
    <w:rsid w:val="00520002"/>
    <w:rsid w:val="0054502A"/>
    <w:rsid w:val="00564587"/>
    <w:rsid w:val="005E6A86"/>
    <w:rsid w:val="005F2662"/>
    <w:rsid w:val="00646D02"/>
    <w:rsid w:val="00654095"/>
    <w:rsid w:val="00662640"/>
    <w:rsid w:val="006F64D3"/>
    <w:rsid w:val="00704BC3"/>
    <w:rsid w:val="00715D05"/>
    <w:rsid w:val="0076169F"/>
    <w:rsid w:val="00765E27"/>
    <w:rsid w:val="007958FE"/>
    <w:rsid w:val="007A4099"/>
    <w:rsid w:val="00830600"/>
    <w:rsid w:val="008E2366"/>
    <w:rsid w:val="008F5E83"/>
    <w:rsid w:val="00923A6B"/>
    <w:rsid w:val="00975853"/>
    <w:rsid w:val="0098703D"/>
    <w:rsid w:val="00A27DE3"/>
    <w:rsid w:val="00A57D9C"/>
    <w:rsid w:val="00A719ED"/>
    <w:rsid w:val="00B02312"/>
    <w:rsid w:val="00B10D9E"/>
    <w:rsid w:val="00B47E1B"/>
    <w:rsid w:val="00B55BB1"/>
    <w:rsid w:val="00B77B24"/>
    <w:rsid w:val="00BB35C0"/>
    <w:rsid w:val="00BB7552"/>
    <w:rsid w:val="00C72E29"/>
    <w:rsid w:val="00CA00D9"/>
    <w:rsid w:val="00CC7114"/>
    <w:rsid w:val="00D31D07"/>
    <w:rsid w:val="00D4502A"/>
    <w:rsid w:val="00D51D66"/>
    <w:rsid w:val="00D66DD8"/>
    <w:rsid w:val="00DA63A7"/>
    <w:rsid w:val="00DB3FF1"/>
    <w:rsid w:val="00DD1177"/>
    <w:rsid w:val="00E31317"/>
    <w:rsid w:val="00E52368"/>
    <w:rsid w:val="00E70F12"/>
    <w:rsid w:val="00ED167D"/>
    <w:rsid w:val="00EF28E7"/>
    <w:rsid w:val="00F008DE"/>
    <w:rsid w:val="00F26501"/>
    <w:rsid w:val="00F33AE5"/>
    <w:rsid w:val="00F43E2A"/>
    <w:rsid w:val="00F67D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6D0FBDE"/>
  <w15:docId w15:val="{2D56AF31-0B76-4065-B42B-2787009B2B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E39C6"/>
    <w:pPr>
      <w:spacing w:after="200" w:line="276" w:lineRule="auto"/>
    </w:pPr>
  </w:style>
  <w:style w:type="paragraph" w:styleId="Overskrift1">
    <w:name w:val="heading 1"/>
    <w:basedOn w:val="Normal"/>
    <w:next w:val="Normal"/>
    <w:link w:val="Overskrift1Tegn"/>
    <w:uiPriority w:val="9"/>
    <w:qFormat/>
    <w:rsid w:val="00181BA5"/>
    <w:pPr>
      <w:keepNext/>
      <w:keepLines/>
      <w:spacing w:before="480" w:after="0" w:line="259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link w:val="SidehovedTegn"/>
    <w:uiPriority w:val="99"/>
    <w:unhideWhenUsed/>
    <w:rsid w:val="00F67D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hovedTegn">
    <w:name w:val="Sidehoved Tegn"/>
    <w:basedOn w:val="Standardskrifttypeiafsnit"/>
    <w:link w:val="Sidehoved"/>
    <w:uiPriority w:val="99"/>
    <w:rsid w:val="00F67D0B"/>
  </w:style>
  <w:style w:type="paragraph" w:styleId="Sidefod">
    <w:name w:val="footer"/>
    <w:basedOn w:val="Normal"/>
    <w:link w:val="SidefodTegn"/>
    <w:uiPriority w:val="99"/>
    <w:unhideWhenUsed/>
    <w:rsid w:val="00F67D0B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SidefodTegn">
    <w:name w:val="Sidefod Tegn"/>
    <w:basedOn w:val="Standardskrifttypeiafsnit"/>
    <w:link w:val="Sidefod"/>
    <w:uiPriority w:val="99"/>
    <w:rsid w:val="00F67D0B"/>
  </w:style>
  <w:style w:type="character" w:styleId="Hyperlink">
    <w:name w:val="Hyperlink"/>
    <w:basedOn w:val="Standardskrifttypeiafsnit"/>
    <w:uiPriority w:val="99"/>
    <w:unhideWhenUsed/>
    <w:rsid w:val="002371A1"/>
    <w:rPr>
      <w:color w:val="0563C1" w:themeColor="hyperlink"/>
      <w:u w:val="single"/>
    </w:rPr>
  </w:style>
  <w:style w:type="paragraph" w:styleId="Markeringsbobletekst">
    <w:name w:val="Balloon Text"/>
    <w:basedOn w:val="Normal"/>
    <w:link w:val="MarkeringsbobletekstTegn"/>
    <w:uiPriority w:val="99"/>
    <w:semiHidden/>
    <w:unhideWhenUsed/>
    <w:rsid w:val="00A57D9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uiPriority w:val="99"/>
    <w:semiHidden/>
    <w:rsid w:val="00A57D9C"/>
    <w:rPr>
      <w:rFonts w:ascii="Tahoma" w:hAnsi="Tahoma" w:cs="Tahoma"/>
      <w:sz w:val="16"/>
      <w:szCs w:val="16"/>
    </w:rPr>
  </w:style>
  <w:style w:type="character" w:customStyle="1" w:styleId="Overskrift1Tegn">
    <w:name w:val="Overskrift 1 Tegn"/>
    <w:basedOn w:val="Standardskrifttypeiafsnit"/>
    <w:link w:val="Overskrift1"/>
    <w:uiPriority w:val="9"/>
    <w:rsid w:val="00181BA5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Listeafsnit">
    <w:name w:val="List Paragraph"/>
    <w:basedOn w:val="Normal"/>
    <w:uiPriority w:val="34"/>
    <w:qFormat/>
    <w:rsid w:val="00654095"/>
    <w:pPr>
      <w:spacing w:after="160" w:line="259" w:lineRule="auto"/>
      <w:ind w:left="720"/>
      <w:contextualSpacing/>
    </w:pPr>
  </w:style>
  <w:style w:type="paragraph" w:styleId="Titel">
    <w:name w:val="Title"/>
    <w:basedOn w:val="Normal"/>
    <w:next w:val="Normal"/>
    <w:link w:val="TitelTegn"/>
    <w:uiPriority w:val="10"/>
    <w:qFormat/>
    <w:rsid w:val="00564587"/>
    <w:pPr>
      <w:pBdr>
        <w:bottom w:val="single" w:sz="8" w:space="4" w:color="5B9BD5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TitelTegn">
    <w:name w:val="Titel Tegn"/>
    <w:basedOn w:val="Standardskrifttypeiafsnit"/>
    <w:link w:val="Titel"/>
    <w:uiPriority w:val="10"/>
    <w:rsid w:val="00564587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Ulstomtale">
    <w:name w:val="Unresolved Mention"/>
    <w:basedOn w:val="Standardskrifttypeiafsnit"/>
    <w:uiPriority w:val="99"/>
    <w:semiHidden/>
    <w:unhideWhenUsed/>
    <w:rsid w:val="002444D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9422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14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thag@dlf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HAG\OneDrive%20-%20DLF\Skrivebord\GLF-brevpapir.dotx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GLF-brevpapir</Template>
  <TotalTime>14</TotalTime>
  <Pages>1</Pages>
  <Words>119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Gladsaxe Kommune</Company>
  <LinksUpToDate>false</LinksUpToDate>
  <CharactersWithSpaces>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Thomas Agerskov</dc:creator>
  <cp:lastModifiedBy>Thomas Agerskov</cp:lastModifiedBy>
  <cp:revision>19</cp:revision>
  <cp:lastPrinted>2015-03-06T10:11:00Z</cp:lastPrinted>
  <dcterms:created xsi:type="dcterms:W3CDTF">2026-11-02T15:22:00Z</dcterms:created>
  <dcterms:modified xsi:type="dcterms:W3CDTF">2026-11-03T12:35:00Z</dcterms:modified>
</cp:coreProperties>
</file>