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E437C" w14:textId="6BDAE8F7" w:rsidR="00DB3FF1" w:rsidRDefault="001E1B1C" w:rsidP="00ED167D">
      <w:r>
        <w:t>Kære medlem af GLF</w:t>
      </w:r>
    </w:p>
    <w:p w14:paraId="5F0C7359" w14:textId="537AD09B" w:rsidR="00A96855" w:rsidRDefault="00A96855" w:rsidP="00ED167D">
      <w:r>
        <w:t>Jeg håber, at du har haft en skøn sommer og er kommet godt i gang med det nye skoleår</w:t>
      </w:r>
      <w:r w:rsidR="00EF6E36">
        <w:t xml:space="preserve">. </w:t>
      </w:r>
      <w:r w:rsidR="00EF6E3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F8BACB9" w14:textId="620900BA" w:rsidR="004F1082" w:rsidRDefault="00A82B05" w:rsidP="004F1082">
      <w:r>
        <w:t xml:space="preserve">Det er mig en stor glæde at kunne fortælle, at </w:t>
      </w:r>
      <w:r w:rsidR="00A316C7">
        <w:t>b</w:t>
      </w:r>
      <w:r>
        <w:t>orgmester</w:t>
      </w:r>
      <w:r w:rsidR="00EF6E36">
        <w:t xml:space="preserve"> </w:t>
      </w:r>
      <w:r>
        <w:t>Serdal Benli</w:t>
      </w:r>
      <w:r w:rsidR="00EF6E36">
        <w:t xml:space="preserve"> </w:t>
      </w:r>
      <w:r>
        <w:t>lægger op til, at der fra 1. august 2027 investeres 5</w:t>
      </w:r>
      <w:r w:rsidR="0064739F">
        <w:t>5</w:t>
      </w:r>
      <w:r>
        <w:t xml:space="preserve"> mi</w:t>
      </w:r>
      <w:r w:rsidR="00613522">
        <w:t xml:space="preserve">o. kr. </w:t>
      </w:r>
      <w:r w:rsidR="00EF6E36">
        <w:t xml:space="preserve">årligt </w:t>
      </w:r>
      <w:r w:rsidR="00613522">
        <w:t xml:space="preserve">i Gladsaxes folkeskoler. </w:t>
      </w:r>
      <w:r w:rsidR="00DD4A70">
        <w:t xml:space="preserve">Der er udsigt til to lærere i alle fagtimer fra 1.-3. klasse. </w:t>
      </w:r>
      <w:r w:rsidR="001336F6">
        <w:t xml:space="preserve">Det vil betyde, at vi bliver </w:t>
      </w:r>
      <w:r w:rsidR="00C57669">
        <w:t xml:space="preserve">over 70 </w:t>
      </w:r>
      <w:r w:rsidR="004E7F98">
        <w:t>flere</w:t>
      </w:r>
      <w:r w:rsidR="001336F6">
        <w:t xml:space="preserve"> lærere på folkeskolen</w:t>
      </w:r>
      <w:r w:rsidR="0003771A">
        <w:t>s</w:t>
      </w:r>
      <w:r w:rsidR="001336F6">
        <w:t xml:space="preserve"> almenområde i Gladsaxe.</w:t>
      </w:r>
      <w:r w:rsidR="004F1082">
        <w:br/>
        <w:t>En lille del af finansieringen findes ved at</w:t>
      </w:r>
      <w:r w:rsidR="00D23939">
        <w:t xml:space="preserve"> lærerne i</w:t>
      </w:r>
      <w:r w:rsidR="004F1082">
        <w:t xml:space="preserve"> gennemsnit skal vi undervise 5 min. mere om dagen (17 timer om året). Det har bestyrelsen</w:t>
      </w:r>
      <w:r w:rsidR="00965FFF">
        <w:t xml:space="preserve"> nikket til i</w:t>
      </w:r>
      <w:r w:rsidR="004F1082">
        <w:t xml:space="preserve"> overbevis</w:t>
      </w:r>
      <w:r w:rsidR="00965FFF">
        <w:t>ning</w:t>
      </w:r>
      <w:r w:rsidR="004F1082">
        <w:t xml:space="preserve"> om, at det alt i alt bliver en bedre virkelighed at være lærer i.</w:t>
      </w:r>
      <w:r w:rsidR="0075346D">
        <w:t xml:space="preserve"> </w:t>
      </w:r>
    </w:p>
    <w:p w14:paraId="08E0692A" w14:textId="54FE271A" w:rsidR="00672325" w:rsidRDefault="00DD4A70" w:rsidP="00ED167D">
      <w:r>
        <w:t>De</w:t>
      </w:r>
      <w:r w:rsidR="00333BE3">
        <w:t>t er desuden meningen, at der</w:t>
      </w:r>
      <w:r>
        <w:t xml:space="preserve"> altid</w:t>
      </w:r>
      <w:r w:rsidR="00333BE3">
        <w:t xml:space="preserve"> skal</w:t>
      </w:r>
      <w:r>
        <w:t xml:space="preserve"> være to fagprofessionelle i børnehaveklassen</w:t>
      </w:r>
      <w:r w:rsidR="00463B7D">
        <w:t xml:space="preserve">, og </w:t>
      </w:r>
      <w:r>
        <w:t>der</w:t>
      </w:r>
      <w:r w:rsidR="00463B7D">
        <w:t xml:space="preserve"> er</w:t>
      </w:r>
      <w:r>
        <w:t xml:space="preserve"> en ambition om at prioritere skolernes økonomi således, at der kan være to lærere i alle dansk- og matematiktimer fra 4.-9. klasse.</w:t>
      </w:r>
      <w:r w:rsidR="00601534">
        <w:t xml:space="preserve"> </w:t>
      </w:r>
    </w:p>
    <w:p w14:paraId="69AE99A7" w14:textId="0E6DDB81" w:rsidR="007D1B5A" w:rsidRDefault="007D1B5A" w:rsidP="007D1B5A">
      <w:r>
        <w:t>Oven</w:t>
      </w:r>
      <w:r w:rsidR="002576F1">
        <w:t xml:space="preserve"> </w:t>
      </w:r>
      <w:r>
        <w:t>i alt dette bliver der også penge til en ekstra leder pr. skole.</w:t>
      </w:r>
    </w:p>
    <w:p w14:paraId="729BDF5B" w14:textId="1D0C5BE4" w:rsidR="00EC5FB6" w:rsidRDefault="00C67C57" w:rsidP="00EC5FB6">
      <w:r w:rsidRPr="00811EE6">
        <w:t xml:space="preserve">Jeg er begejstret for, at vi med betydeligt flere lærere forstærker undervisningen. </w:t>
      </w:r>
      <w:r w:rsidRPr="00811EE6">
        <w:br/>
        <w:t>Denne væsentlige investering og stærke ambition vil for alvor skabe den højere faglighed og trivsel, som eleverne fortjener og bør kunne regne med.</w:t>
      </w:r>
      <w:r w:rsidR="00BD2F05">
        <w:t xml:space="preserve"> </w:t>
      </w:r>
      <w:r w:rsidR="00672399">
        <w:t>Vi</w:t>
      </w:r>
      <w:r w:rsidR="00BD2F05">
        <w:t xml:space="preserve"> </w:t>
      </w:r>
      <w:r w:rsidR="00EC5FB6" w:rsidRPr="00811EE6">
        <w:t xml:space="preserve">får øget muligheden for at lykkes i dagligdagen, hvilket </w:t>
      </w:r>
      <w:r w:rsidR="00EC5FB6" w:rsidRPr="00FA68FF">
        <w:t>undersøgelser peger på som det vigtigste for en lærer.</w:t>
      </w:r>
      <w:r w:rsidR="00145054">
        <w:rPr>
          <w:b/>
          <w:bCs/>
        </w:rPr>
        <w:br/>
      </w:r>
      <w:r w:rsidR="00EC5FB6" w:rsidRPr="00FA68FF">
        <w:t>Jeg er svært tilfreds med det stærke fokus på lærerfagligheden.</w:t>
      </w:r>
    </w:p>
    <w:p w14:paraId="5A7FDACE" w14:textId="453D20C1" w:rsidR="00454193" w:rsidRDefault="00454193" w:rsidP="00EC5FB6">
      <w:r>
        <w:t xml:space="preserve">Vores </w:t>
      </w:r>
      <w:r w:rsidR="00920875">
        <w:t>t</w:t>
      </w:r>
      <w:r>
        <w:t xml:space="preserve">illidsrepræsentanter har fået forslaget fremlagt på et møde i torsdags. De er også begejstrede. </w:t>
      </w:r>
      <w:r w:rsidR="00D51572">
        <w:t xml:space="preserve">Spørg evt. dem, hvis du har spørgsmål eller skriv direkte til mig på </w:t>
      </w:r>
      <w:hyperlink r:id="rId7" w:history="1">
        <w:r w:rsidR="00954F3B" w:rsidRPr="004447D2">
          <w:rPr>
            <w:rStyle w:val="Hyperlink"/>
          </w:rPr>
          <w:t>thag@dlf.org</w:t>
        </w:r>
      </w:hyperlink>
    </w:p>
    <w:p w14:paraId="4457F3A5" w14:textId="0B484729" w:rsidR="00EC5FB6" w:rsidRDefault="00954F3B" w:rsidP="00EC5FB6">
      <w:r>
        <w:t xml:space="preserve">Fra </w:t>
      </w:r>
      <w:proofErr w:type="spellStart"/>
      <w:r>
        <w:t>GLFs</w:t>
      </w:r>
      <w:proofErr w:type="spellEnd"/>
      <w:r>
        <w:t xml:space="preserve"> side</w:t>
      </w:r>
      <w:r w:rsidR="00EC5FB6" w:rsidRPr="00FA68FF">
        <w:t xml:space="preserve"> vil</w:t>
      </w:r>
      <w:r>
        <w:t xml:space="preserve"> vi</w:t>
      </w:r>
      <w:r w:rsidR="00EC5FB6" w:rsidRPr="00FA68FF">
        <w:t xml:space="preserve"> støtte massivt op om </w:t>
      </w:r>
      <w:r w:rsidR="00920875">
        <w:t>b</w:t>
      </w:r>
      <w:r w:rsidR="00EC5FB6" w:rsidRPr="00FA68FF">
        <w:t>orgmesterens initiativ. Det er en historisk stor investering. Jeg kan ikke mindes at have set så store positive bevægelser tidligere.</w:t>
      </w:r>
      <w:r w:rsidR="00451C76">
        <w:t xml:space="preserve"> </w:t>
      </w:r>
      <w:r w:rsidR="00EC5FB6" w:rsidRPr="00FA68FF">
        <w:t>Folkeskolen har brug for en massiv opgradering. Den er nu på vej.</w:t>
      </w:r>
    </w:p>
    <w:p w14:paraId="3A954E10" w14:textId="77777777" w:rsidR="00567296" w:rsidRDefault="00567296" w:rsidP="00567296">
      <w:r>
        <w:t>Forslaget bliver nu en del af de forestående budgetforhandlinger, men mon ikke, at de øvrige partier støtter op om noget så godt og rigtigt?</w:t>
      </w:r>
    </w:p>
    <w:p w14:paraId="26EC6DEB" w14:textId="5586C277" w:rsidR="00DB70E5" w:rsidRDefault="00BC3002" w:rsidP="00ED167D">
      <w:r>
        <w:t>Vi vender tilbage, når der er nyt.</w:t>
      </w:r>
    </w:p>
    <w:p w14:paraId="4363C863" w14:textId="3354BEE4" w:rsidR="00707808" w:rsidRPr="00885DBD" w:rsidRDefault="00C03737" w:rsidP="00ED167D">
      <w:pPr>
        <w:rPr>
          <w:b/>
          <w:bCs/>
          <w:sz w:val="24"/>
          <w:szCs w:val="24"/>
          <w:u w:val="single"/>
        </w:rPr>
      </w:pPr>
      <w:r w:rsidRPr="00885DBD">
        <w:rPr>
          <w:b/>
          <w:bCs/>
          <w:sz w:val="24"/>
          <w:szCs w:val="24"/>
          <w:u w:val="single"/>
        </w:rPr>
        <w:t>Åbent Kursus</w:t>
      </w:r>
      <w:r w:rsidR="00D47472" w:rsidRPr="00885DBD">
        <w:rPr>
          <w:b/>
          <w:bCs/>
          <w:sz w:val="24"/>
          <w:szCs w:val="24"/>
          <w:u w:val="single"/>
        </w:rPr>
        <w:t xml:space="preserve"> </w:t>
      </w:r>
      <w:r w:rsidR="007922D9" w:rsidRPr="00885DBD">
        <w:rPr>
          <w:b/>
          <w:bCs/>
          <w:sz w:val="24"/>
          <w:szCs w:val="24"/>
          <w:u w:val="single"/>
        </w:rPr>
        <w:t xml:space="preserve">den 3. oktober </w:t>
      </w:r>
      <w:r w:rsidR="00AA274A" w:rsidRPr="00885DBD">
        <w:rPr>
          <w:b/>
          <w:bCs/>
          <w:sz w:val="24"/>
          <w:szCs w:val="24"/>
          <w:u w:val="single"/>
        </w:rPr>
        <w:t>på Hotel Frederiksdal</w:t>
      </w:r>
    </w:p>
    <w:p w14:paraId="19B42780" w14:textId="361150D8" w:rsidR="00C03737" w:rsidRPr="00BF7125" w:rsidRDefault="00AA274A" w:rsidP="00ED167D">
      <w:r>
        <w:t>11.30: Frokost</w:t>
      </w:r>
      <w:r>
        <w:br/>
        <w:t>12.30: Stefan Hermann taler om Læreren I Midten</w:t>
      </w:r>
      <w:r w:rsidR="00502D7D">
        <w:br/>
        <w:t>14.</w:t>
      </w:r>
      <w:r w:rsidR="00B7131B">
        <w:t>3</w:t>
      </w:r>
      <w:r w:rsidR="00502D7D">
        <w:t xml:space="preserve">0: Thomas Agerskov sætter fokus på alt </w:t>
      </w:r>
      <w:r w:rsidR="00A05110">
        <w:t xml:space="preserve">det </w:t>
      </w:r>
      <w:r w:rsidR="00502D7D">
        <w:t>nye, der skal ske i folkeskolen</w:t>
      </w:r>
      <w:r w:rsidR="00657C65">
        <w:br/>
        <w:t>1</w:t>
      </w:r>
      <w:r w:rsidR="00B7131B">
        <w:t>6.0</w:t>
      </w:r>
      <w:r w:rsidR="00657C65">
        <w:t xml:space="preserve">0: Leif Davidsen om Rusland </w:t>
      </w:r>
      <w:r w:rsidR="006B4E02">
        <w:t>I</w:t>
      </w:r>
      <w:r w:rsidR="00657C65">
        <w:t xml:space="preserve"> Verden</w:t>
      </w:r>
      <w:r w:rsidR="00B7131B">
        <w:br/>
      </w:r>
      <w:r w:rsidR="00F3036B" w:rsidRPr="00F3036B">
        <w:t>De</w:t>
      </w:r>
      <w:r w:rsidR="00F3036B">
        <w:t>suden middag, fest og skønt samvær med kollegerne</w:t>
      </w:r>
      <w:r w:rsidR="00B7131B">
        <w:br/>
        <w:t>Mulighed for overnatning, men også dagspladser</w:t>
      </w:r>
      <w:r w:rsidR="00F3036B">
        <w:t xml:space="preserve"> </w:t>
      </w:r>
      <w:r w:rsidR="00B7131B">
        <w:br/>
        <w:t>D</w:t>
      </w:r>
      <w:r w:rsidR="00F3036B">
        <w:t xml:space="preserve">u </w:t>
      </w:r>
      <w:r w:rsidR="005E5EC4" w:rsidRPr="005E5EC4">
        <w:rPr>
          <w:sz w:val="20"/>
          <w:szCs w:val="20"/>
        </w:rPr>
        <w:t>(gælder ikke pension</w:t>
      </w:r>
      <w:r w:rsidR="005E5EC4">
        <w:rPr>
          <w:sz w:val="20"/>
          <w:szCs w:val="20"/>
        </w:rPr>
        <w:t>i</w:t>
      </w:r>
      <w:r w:rsidR="005E5EC4" w:rsidRPr="005E5EC4">
        <w:rPr>
          <w:sz w:val="20"/>
          <w:szCs w:val="20"/>
        </w:rPr>
        <w:t>st</w:t>
      </w:r>
      <w:r w:rsidR="005E5EC4">
        <w:rPr>
          <w:sz w:val="20"/>
          <w:szCs w:val="20"/>
        </w:rPr>
        <w:t>er</w:t>
      </w:r>
      <w:r w:rsidR="005E5EC4" w:rsidRPr="005E5EC4">
        <w:rPr>
          <w:sz w:val="20"/>
          <w:szCs w:val="20"/>
        </w:rPr>
        <w:t>)</w:t>
      </w:r>
      <w:r w:rsidR="005E5EC4" w:rsidRPr="005E5EC4">
        <w:t xml:space="preserve"> </w:t>
      </w:r>
      <w:r w:rsidR="00F3036B">
        <w:t xml:space="preserve">kan tilmelde dig her: </w:t>
      </w:r>
      <w:hyperlink r:id="rId8" w:history="1">
        <w:r w:rsidR="00521827" w:rsidRPr="00521827">
          <w:rPr>
            <w:rStyle w:val="Hyperlink"/>
          </w:rPr>
          <w:t>Åbent Kursus 2026 | Gladsaxe Lærerforening</w:t>
        </w:r>
      </w:hyperlink>
      <w:r w:rsidR="005E5EC4">
        <w:t xml:space="preserve"> </w:t>
      </w:r>
    </w:p>
    <w:p w14:paraId="704D4AF8" w14:textId="004BA8F9" w:rsidR="00416C46" w:rsidRPr="00885DBD" w:rsidRDefault="00707808" w:rsidP="00416C46">
      <w:r w:rsidRPr="00885DBD">
        <w:rPr>
          <w:b/>
          <w:bCs/>
          <w:sz w:val="24"/>
          <w:szCs w:val="24"/>
          <w:u w:val="single"/>
        </w:rPr>
        <w:lastRenderedPageBreak/>
        <w:t>Vi slutter med et godt tilbud fra kolonierne:</w:t>
      </w:r>
      <w:r w:rsidRPr="00885DBD">
        <w:rPr>
          <w:b/>
          <w:bCs/>
          <w:sz w:val="24"/>
          <w:szCs w:val="24"/>
          <w:u w:val="single"/>
        </w:rPr>
        <w:br/>
      </w:r>
      <w:r w:rsidR="00416C46" w:rsidRPr="00885DBD">
        <w:t xml:space="preserve">Som medlem af Gladsaxe Lærerforening kan du leje vores kolonier med 50 % rabat i en ledig periode </w:t>
      </w:r>
      <w:r w:rsidR="00497C3F" w:rsidRPr="00885DBD">
        <w:t>i</w:t>
      </w:r>
      <w:r w:rsidR="00416C46" w:rsidRPr="00885DBD">
        <w:t xml:space="preserve"> efteråret 2026. Fx efterårsferien til Loddenhøj i Sønderjylland mandag – fredag: Normalt kr. 17.500. Medlemspris kr. 8.750. Ring 39565511</w:t>
      </w:r>
    </w:p>
    <w:p w14:paraId="59E6E010" w14:textId="45AF4B7F" w:rsidR="00FA68FF" w:rsidRDefault="0076717E" w:rsidP="00ED167D">
      <w:r>
        <w:t>De bedste hilsner til jer alle</w:t>
      </w:r>
    </w:p>
    <w:p w14:paraId="48FF938B" w14:textId="3709D1DE" w:rsidR="0076717E" w:rsidRPr="00ED167D" w:rsidRDefault="0076717E" w:rsidP="00ED167D">
      <w:r>
        <w:t>Thomas Agerskov</w:t>
      </w:r>
      <w:r>
        <w:br/>
        <w:t>Formand for Gladsaxe Lærerforening</w:t>
      </w:r>
    </w:p>
    <w:sectPr w:rsidR="0076717E" w:rsidRPr="00ED167D" w:rsidSect="00D31D07">
      <w:headerReference w:type="default" r:id="rId9"/>
      <w:pgSz w:w="11906" w:h="16838"/>
      <w:pgMar w:top="1701" w:right="1134" w:bottom="1701" w:left="1134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3C96C" w14:textId="77777777" w:rsidR="002312FC" w:rsidRDefault="002312FC" w:rsidP="00F67D0B">
      <w:pPr>
        <w:spacing w:after="0" w:line="240" w:lineRule="auto"/>
      </w:pPr>
      <w:r>
        <w:separator/>
      </w:r>
    </w:p>
  </w:endnote>
  <w:endnote w:type="continuationSeparator" w:id="0">
    <w:p w14:paraId="1B36FB9B" w14:textId="77777777" w:rsidR="002312FC" w:rsidRDefault="002312FC" w:rsidP="00F6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FEDAB" w14:textId="77777777" w:rsidR="002312FC" w:rsidRDefault="002312FC" w:rsidP="00F67D0B">
      <w:pPr>
        <w:spacing w:after="0" w:line="240" w:lineRule="auto"/>
      </w:pPr>
      <w:r>
        <w:separator/>
      </w:r>
    </w:p>
  </w:footnote>
  <w:footnote w:type="continuationSeparator" w:id="0">
    <w:p w14:paraId="719CD73A" w14:textId="77777777" w:rsidR="002312FC" w:rsidRDefault="002312FC" w:rsidP="00F6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277D0" w14:textId="77777777" w:rsidR="00F67D0B" w:rsidRDefault="00A57D9C" w:rsidP="00D31D07">
    <w:pPr>
      <w:pStyle w:val="Sidehoved"/>
      <w:spacing w:after="360"/>
      <w:ind w:right="-567"/>
      <w:jc w:val="right"/>
    </w:pPr>
    <w:r>
      <w:rPr>
        <w:noProof/>
        <w:lang w:eastAsia="da-DK"/>
      </w:rPr>
      <w:drawing>
        <wp:inline distT="0" distB="0" distL="0" distR="0" wp14:anchorId="72DB3675" wp14:editId="5EC5146C">
          <wp:extent cx="3276600" cy="1082040"/>
          <wp:effectExtent l="0" t="0" r="0" b="381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EVLOGOg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108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0761C"/>
    <w:multiLevelType w:val="hybridMultilevel"/>
    <w:tmpl w:val="E758A9D4"/>
    <w:lvl w:ilvl="0" w:tplc="669ABE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83985"/>
    <w:multiLevelType w:val="hybridMultilevel"/>
    <w:tmpl w:val="ABA2D3A8"/>
    <w:lvl w:ilvl="0" w:tplc="8A182A7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11D6C"/>
    <w:multiLevelType w:val="hybridMultilevel"/>
    <w:tmpl w:val="EB8608B4"/>
    <w:lvl w:ilvl="0" w:tplc="8A182A7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322853">
    <w:abstractNumId w:val="1"/>
  </w:num>
  <w:num w:numId="2" w16cid:durableId="677997632">
    <w:abstractNumId w:val="2"/>
  </w:num>
  <w:num w:numId="3" w16cid:durableId="1874420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4A"/>
    <w:rsid w:val="00007297"/>
    <w:rsid w:val="00011280"/>
    <w:rsid w:val="00023A02"/>
    <w:rsid w:val="000242EB"/>
    <w:rsid w:val="0003771A"/>
    <w:rsid w:val="000B351F"/>
    <w:rsid w:val="000B5AFD"/>
    <w:rsid w:val="000E6725"/>
    <w:rsid w:val="000F43D7"/>
    <w:rsid w:val="00105F7B"/>
    <w:rsid w:val="001336F6"/>
    <w:rsid w:val="00145054"/>
    <w:rsid w:val="0015210C"/>
    <w:rsid w:val="00181BA5"/>
    <w:rsid w:val="00187D06"/>
    <w:rsid w:val="0019327A"/>
    <w:rsid w:val="001B085B"/>
    <w:rsid w:val="001B64B6"/>
    <w:rsid w:val="001E1B1C"/>
    <w:rsid w:val="002312FC"/>
    <w:rsid w:val="002371A1"/>
    <w:rsid w:val="002511DC"/>
    <w:rsid w:val="002576F1"/>
    <w:rsid w:val="00275772"/>
    <w:rsid w:val="002D6F54"/>
    <w:rsid w:val="00326401"/>
    <w:rsid w:val="00333BE3"/>
    <w:rsid w:val="00334214"/>
    <w:rsid w:val="003D3251"/>
    <w:rsid w:val="003E39C6"/>
    <w:rsid w:val="003E5F1E"/>
    <w:rsid w:val="003F5A4B"/>
    <w:rsid w:val="00407FA4"/>
    <w:rsid w:val="00416C46"/>
    <w:rsid w:val="00451C76"/>
    <w:rsid w:val="00454193"/>
    <w:rsid w:val="00463B7D"/>
    <w:rsid w:val="00477AB8"/>
    <w:rsid w:val="00490F48"/>
    <w:rsid w:val="0049117F"/>
    <w:rsid w:val="00494A43"/>
    <w:rsid w:val="00497C3F"/>
    <w:rsid w:val="004A05B6"/>
    <w:rsid w:val="004B3A11"/>
    <w:rsid w:val="004E7F98"/>
    <w:rsid w:val="004F1082"/>
    <w:rsid w:val="00502D7D"/>
    <w:rsid w:val="00507E16"/>
    <w:rsid w:val="005112C5"/>
    <w:rsid w:val="00520002"/>
    <w:rsid w:val="00521827"/>
    <w:rsid w:val="0052421B"/>
    <w:rsid w:val="0053762C"/>
    <w:rsid w:val="005418AF"/>
    <w:rsid w:val="0054502A"/>
    <w:rsid w:val="00564587"/>
    <w:rsid w:val="00567296"/>
    <w:rsid w:val="00567B5B"/>
    <w:rsid w:val="005A101E"/>
    <w:rsid w:val="005E5EC4"/>
    <w:rsid w:val="005E6A86"/>
    <w:rsid w:val="005F2662"/>
    <w:rsid w:val="00601534"/>
    <w:rsid w:val="00613522"/>
    <w:rsid w:val="0064739F"/>
    <w:rsid w:val="00654095"/>
    <w:rsid w:val="00657C65"/>
    <w:rsid w:val="00672325"/>
    <w:rsid w:val="00672399"/>
    <w:rsid w:val="006B4E02"/>
    <w:rsid w:val="006E129B"/>
    <w:rsid w:val="006F64D3"/>
    <w:rsid w:val="00704BC3"/>
    <w:rsid w:val="00707808"/>
    <w:rsid w:val="00715D05"/>
    <w:rsid w:val="0075346D"/>
    <w:rsid w:val="007549B4"/>
    <w:rsid w:val="0076169F"/>
    <w:rsid w:val="00765E27"/>
    <w:rsid w:val="0076717E"/>
    <w:rsid w:val="007922D9"/>
    <w:rsid w:val="007A4099"/>
    <w:rsid w:val="007D1B5A"/>
    <w:rsid w:val="00811EE6"/>
    <w:rsid w:val="00832AA6"/>
    <w:rsid w:val="00885DBD"/>
    <w:rsid w:val="008E2366"/>
    <w:rsid w:val="008F5E83"/>
    <w:rsid w:val="00920875"/>
    <w:rsid w:val="00923A6B"/>
    <w:rsid w:val="00954F3B"/>
    <w:rsid w:val="00965FFF"/>
    <w:rsid w:val="00975853"/>
    <w:rsid w:val="0098703D"/>
    <w:rsid w:val="00A05110"/>
    <w:rsid w:val="00A27DE3"/>
    <w:rsid w:val="00A316C7"/>
    <w:rsid w:val="00A463BD"/>
    <w:rsid w:val="00A57D9C"/>
    <w:rsid w:val="00A719ED"/>
    <w:rsid w:val="00A82B05"/>
    <w:rsid w:val="00A86C89"/>
    <w:rsid w:val="00A96855"/>
    <w:rsid w:val="00AA274A"/>
    <w:rsid w:val="00B02312"/>
    <w:rsid w:val="00B36C71"/>
    <w:rsid w:val="00B47E1B"/>
    <w:rsid w:val="00B55BB1"/>
    <w:rsid w:val="00B7131B"/>
    <w:rsid w:val="00BC3002"/>
    <w:rsid w:val="00BC7AB3"/>
    <w:rsid w:val="00BD2F05"/>
    <w:rsid w:val="00BF7125"/>
    <w:rsid w:val="00C03737"/>
    <w:rsid w:val="00C57669"/>
    <w:rsid w:val="00C57E7F"/>
    <w:rsid w:val="00C67C57"/>
    <w:rsid w:val="00CA00D9"/>
    <w:rsid w:val="00CB5224"/>
    <w:rsid w:val="00CC7114"/>
    <w:rsid w:val="00D23939"/>
    <w:rsid w:val="00D31D07"/>
    <w:rsid w:val="00D4502A"/>
    <w:rsid w:val="00D47472"/>
    <w:rsid w:val="00D51572"/>
    <w:rsid w:val="00D51D66"/>
    <w:rsid w:val="00D60949"/>
    <w:rsid w:val="00D7074A"/>
    <w:rsid w:val="00DA63A7"/>
    <w:rsid w:val="00DB3FF1"/>
    <w:rsid w:val="00DB70E5"/>
    <w:rsid w:val="00DD1177"/>
    <w:rsid w:val="00DD4A70"/>
    <w:rsid w:val="00E16258"/>
    <w:rsid w:val="00E31317"/>
    <w:rsid w:val="00E52368"/>
    <w:rsid w:val="00E6498F"/>
    <w:rsid w:val="00E70F12"/>
    <w:rsid w:val="00EB1CAE"/>
    <w:rsid w:val="00EC5FB6"/>
    <w:rsid w:val="00ED167D"/>
    <w:rsid w:val="00EF28E7"/>
    <w:rsid w:val="00EF6E36"/>
    <w:rsid w:val="00F008DE"/>
    <w:rsid w:val="00F3036B"/>
    <w:rsid w:val="00F33AE5"/>
    <w:rsid w:val="00F47BD3"/>
    <w:rsid w:val="00F67D0B"/>
    <w:rsid w:val="00F819F4"/>
    <w:rsid w:val="00FA68FF"/>
    <w:rsid w:val="00F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F467F"/>
  <w15:docId w15:val="{C5B5A995-E377-4ADD-A2F3-7BF81C4D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9C6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181BA5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67D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67D0B"/>
  </w:style>
  <w:style w:type="paragraph" w:styleId="Sidefod">
    <w:name w:val="footer"/>
    <w:basedOn w:val="Normal"/>
    <w:link w:val="SidefodTegn"/>
    <w:uiPriority w:val="99"/>
    <w:unhideWhenUsed/>
    <w:rsid w:val="00F67D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67D0B"/>
  </w:style>
  <w:style w:type="character" w:styleId="Hyperlink">
    <w:name w:val="Hyperlink"/>
    <w:basedOn w:val="Standardskrifttypeiafsnit"/>
    <w:uiPriority w:val="99"/>
    <w:unhideWhenUsed/>
    <w:rsid w:val="002371A1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57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57D9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81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654095"/>
    <w:pPr>
      <w:spacing w:after="160" w:line="259" w:lineRule="auto"/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56458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45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lstomtale">
    <w:name w:val="Unresolved Mention"/>
    <w:basedOn w:val="Standardskrifttypeiafsnit"/>
    <w:uiPriority w:val="99"/>
    <w:semiHidden/>
    <w:unhideWhenUsed/>
    <w:rsid w:val="00521827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BF71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f.dlf.org/nyheder/aabent-kursus-2026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ag@dlf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G\OneDrive%20-%20DLF\Skrivebord\GLF-brevpapir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GLF-brevpapir</Template>
  <TotalTime>61</TotalTime>
  <Pages>2</Pages>
  <Words>405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Gladsaxe Kommune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Agerskov</dc:creator>
  <cp:lastModifiedBy>Thomas Agerskov</cp:lastModifiedBy>
  <cp:revision>79</cp:revision>
  <cp:lastPrinted>2026-08-24T11:29:00Z</cp:lastPrinted>
  <dcterms:created xsi:type="dcterms:W3CDTF">2026-08-17T11:16:00Z</dcterms:created>
  <dcterms:modified xsi:type="dcterms:W3CDTF">2026-08-24T11:36:00Z</dcterms:modified>
</cp:coreProperties>
</file>