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C700" w14:textId="664B8555" w:rsidR="001D20F2" w:rsidRDefault="001D20F2" w:rsidP="00ED167D">
      <w:r>
        <w:t>Kære kolleger</w:t>
      </w:r>
    </w:p>
    <w:p w14:paraId="120857E9" w14:textId="25055A7D" w:rsidR="001D20F2" w:rsidRDefault="001D20F2" w:rsidP="00ED167D">
      <w:r>
        <w:t>I dag er det Lærerens Dag. Til lykke til os alle</w:t>
      </w:r>
      <w:r w:rsidR="00104B0E">
        <w:t xml:space="preserve"> </w:t>
      </w:r>
      <w:r w:rsidR="00104B0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1CD8815" w14:textId="600B3FD5" w:rsidR="008664B2" w:rsidRDefault="00104B0E" w:rsidP="00ED167D">
      <w:r>
        <w:t xml:space="preserve">I den anledning har vi i dag haft besøg af Danmarks Lærerforenings formand, Gordon Ørskov Madsen, og undervisningsminister, Magnus </w:t>
      </w:r>
      <w:proofErr w:type="spellStart"/>
      <w:r>
        <w:t>Heunick</w:t>
      </w:r>
      <w:r w:rsidR="003D4ED1">
        <w:t>e</w:t>
      </w:r>
      <w:proofErr w:type="spellEnd"/>
      <w:r w:rsidR="004F5C43">
        <w:t>.</w:t>
      </w:r>
      <w:r w:rsidR="003D4ED1">
        <w:t xml:space="preserve"> </w:t>
      </w:r>
      <w:r w:rsidR="004F5C43">
        <w:t>De</w:t>
      </w:r>
      <w:r w:rsidR="003D4ED1">
        <w:t xml:space="preserve"> s</w:t>
      </w:r>
      <w:r w:rsidR="005F3A27">
        <w:t>å undervisning med to lærere</w:t>
      </w:r>
      <w:r w:rsidR="009B3EEC">
        <w:t xml:space="preserve">. </w:t>
      </w:r>
      <w:r w:rsidR="007A5D61">
        <w:t xml:space="preserve">Efterfølgende havde vi en fin rundbordssamtale om netop </w:t>
      </w:r>
      <w:proofErr w:type="spellStart"/>
      <w:r w:rsidR="007A5D61">
        <w:t>tolærerundervisning</w:t>
      </w:r>
      <w:proofErr w:type="spellEnd"/>
      <w:r w:rsidR="00B066E6">
        <w:t xml:space="preserve">, som et af svarene på folkeskolens udfordringer. </w:t>
      </w:r>
      <w:r w:rsidR="009B3EEC">
        <w:t xml:space="preserve">Tak til Mørkhøj Skole for at tilrettelægge og gennemføre </w:t>
      </w:r>
      <w:r w:rsidR="007A5D61">
        <w:t>et godt program.</w:t>
      </w:r>
      <w:r w:rsidR="003D4ED1">
        <w:t xml:space="preserve"> </w:t>
      </w:r>
      <w:r w:rsidR="0000342E">
        <w:br/>
      </w:r>
      <w:r w:rsidR="00A139D9">
        <w:t>Netop tolærerordning</w:t>
      </w:r>
      <w:r w:rsidR="00A92AF9">
        <w:t>er</w:t>
      </w:r>
      <w:r w:rsidR="00A139D9">
        <w:t xml:space="preserve"> er særlig relevant</w:t>
      </w:r>
      <w:r w:rsidR="006E2C0A">
        <w:t>e</w:t>
      </w:r>
      <w:r w:rsidR="00A139D9">
        <w:t xml:space="preserve"> her hos os i Gladsaxe. Vi har </w:t>
      </w:r>
      <w:r w:rsidR="008664B2">
        <w:t xml:space="preserve">siden 2020 haft </w:t>
      </w:r>
      <w:proofErr w:type="spellStart"/>
      <w:r w:rsidR="008664B2">
        <w:t>co-teaching</w:t>
      </w:r>
      <w:proofErr w:type="spellEnd"/>
      <w:r w:rsidR="008664B2">
        <w:t xml:space="preserve"> som en god ingrediens i vores undervisning. Nu tager vi endnu et væsentligt skridt.</w:t>
      </w:r>
    </w:p>
    <w:p w14:paraId="4F632ED2" w14:textId="3CEDA136" w:rsidR="00855FBB" w:rsidRPr="00855FBB" w:rsidRDefault="00855FBB" w:rsidP="00855FBB">
      <w:r w:rsidRPr="00855FBB">
        <w:t xml:space="preserve">Byrådet (23 ud af 25 medlemmer) har indgået kommunalt budgetforlig, som investerer 55 mio. nye kr. i almenskolen. Det </w:t>
      </w:r>
      <w:r w:rsidR="006E2C0A">
        <w:t xml:space="preserve">vil </w:t>
      </w:r>
      <w:r w:rsidRPr="00855FBB">
        <w:t>fra næste skoleår</w:t>
      </w:r>
      <w:r w:rsidR="006E2C0A">
        <w:t xml:space="preserve"> betyde følgende:</w:t>
      </w:r>
    </w:p>
    <w:p w14:paraId="2B080030" w14:textId="4C968152" w:rsidR="00855FBB" w:rsidRPr="00855FBB" w:rsidRDefault="00F96B3B" w:rsidP="00855FBB">
      <w:pPr>
        <w:numPr>
          <w:ilvl w:val="0"/>
          <w:numId w:val="4"/>
        </w:numPr>
      </w:pPr>
      <w:r>
        <w:t>Vi b</w:t>
      </w:r>
      <w:r w:rsidR="00855FBB" w:rsidRPr="00855FBB">
        <w:t xml:space="preserve">liver to lærere i alle </w:t>
      </w:r>
      <w:r w:rsidR="0089435B">
        <w:t xml:space="preserve">timer i alle </w:t>
      </w:r>
      <w:r w:rsidR="00855FBB" w:rsidRPr="00855FBB">
        <w:t>fag fra 1.-3. klasse (vi skal rekruttere ca. 70 ekstra lærere)</w:t>
      </w:r>
      <w:r w:rsidR="002638EE">
        <w:t>.</w:t>
      </w:r>
    </w:p>
    <w:p w14:paraId="6CFBF95E" w14:textId="44EC0580" w:rsidR="00855FBB" w:rsidRPr="00855FBB" w:rsidRDefault="00855FBB" w:rsidP="00855FBB">
      <w:pPr>
        <w:numPr>
          <w:ilvl w:val="0"/>
          <w:numId w:val="4"/>
        </w:numPr>
      </w:pPr>
      <w:r w:rsidRPr="00855FBB">
        <w:t>Der vil altid være to fagprofessionelle i BHK</w:t>
      </w:r>
      <w:r w:rsidR="002638EE">
        <w:t>.</w:t>
      </w:r>
    </w:p>
    <w:p w14:paraId="199A7360" w14:textId="2D9BC9C1" w:rsidR="00855FBB" w:rsidRPr="00855FBB" w:rsidRDefault="00855FBB" w:rsidP="00855FBB">
      <w:pPr>
        <w:numPr>
          <w:ilvl w:val="0"/>
          <w:numId w:val="4"/>
        </w:numPr>
      </w:pPr>
      <w:r w:rsidRPr="00855FBB">
        <w:t>Der afsættes penge til en leder mere pr. skole. Hver skole skal have en pædagogfaglig leder</w:t>
      </w:r>
      <w:r w:rsidR="002638EE">
        <w:t>.</w:t>
      </w:r>
    </w:p>
    <w:p w14:paraId="5548F6D3" w14:textId="39EB04EF" w:rsidR="00855FBB" w:rsidRPr="00855FBB" w:rsidRDefault="00855FBB" w:rsidP="00855FBB">
      <w:pPr>
        <w:numPr>
          <w:ilvl w:val="0"/>
          <w:numId w:val="4"/>
        </w:numPr>
      </w:pPr>
      <w:r w:rsidRPr="00855FBB">
        <w:t>Der bruges 400.000 kr. på, at læsekurser fremover sker på</w:t>
      </w:r>
      <w:r w:rsidR="00954A10">
        <w:t xml:space="preserve"> elevens</w:t>
      </w:r>
      <w:r w:rsidRPr="00855FBB">
        <w:t xml:space="preserve"> egen skole.</w:t>
      </w:r>
    </w:p>
    <w:p w14:paraId="6B31EB65" w14:textId="4ED8B066" w:rsidR="00855FBB" w:rsidRDefault="009475ED" w:rsidP="00855FBB">
      <w:pPr>
        <w:numPr>
          <w:ilvl w:val="0"/>
          <w:numId w:val="4"/>
        </w:numPr>
      </w:pPr>
      <w:r>
        <w:t>T</w:t>
      </w:r>
      <w:r w:rsidR="00855FBB" w:rsidRPr="00855FBB">
        <w:t>o lærere i alle dansk- og matematiktimer fra 4.-9. klasse</w:t>
      </w:r>
      <w:r>
        <w:t xml:space="preserve"> </w:t>
      </w:r>
      <w:r w:rsidR="007739D8">
        <w:t>er en klar</w:t>
      </w:r>
      <w:r>
        <w:t xml:space="preserve"> politisk ambition</w:t>
      </w:r>
      <w:r w:rsidR="007739D8">
        <w:t>.</w:t>
      </w:r>
      <w:r w:rsidR="00855FBB" w:rsidRPr="00855FBB">
        <w:t xml:space="preserve"> Det er min forventning, at det ligeledes realiseres fra 1/8-2027.</w:t>
      </w:r>
    </w:p>
    <w:p w14:paraId="580127CE" w14:textId="28385281" w:rsidR="0050175A" w:rsidRPr="00855FBB" w:rsidRDefault="0050175A" w:rsidP="00F96B3B">
      <w:r>
        <w:t xml:space="preserve">GLF har nikket til, at arbejdstidsaftalen kan justeres, så vi </w:t>
      </w:r>
      <w:r w:rsidR="00D13D7E">
        <w:t xml:space="preserve">skal undervise 17 timer mere om året. Det svarer til 5 min. om dagen. Dette </w:t>
      </w:r>
      <w:r w:rsidR="00F61E93">
        <w:t>nik er givet i forventning om</w:t>
      </w:r>
      <w:r w:rsidR="00D13D7E">
        <w:t>, at ovenstående gennemføres.</w:t>
      </w:r>
    </w:p>
    <w:p w14:paraId="4F5CFC3E" w14:textId="765998E2" w:rsidR="00905AB8" w:rsidRDefault="00E17E80" w:rsidP="00ED167D">
      <w:r>
        <w:t xml:space="preserve">Det er et fantastisk positivt resultat. Jeg er sikker på, at vores elever får en betydeligt bedre mulighed for at </w:t>
      </w:r>
      <w:r w:rsidR="00F974DE">
        <w:t>lære og udvikle sig. Nu venter en omfattende implementeringsproces, som jeg regner med, at GLF kommer til at spille en central rolle i.</w:t>
      </w:r>
      <w:r w:rsidR="00905AB8">
        <w:br/>
        <w:t xml:space="preserve">Jeg er på vej rundt til møder i de faglige klubber på skolerne. Her vil jeg lytte til </w:t>
      </w:r>
      <w:r w:rsidR="008E69C9">
        <w:t>jeres bemærkninger og forsøge at besvare alle de spørgsmål, som I måtte have om de store og gode forandringer, som venter os.</w:t>
      </w:r>
    </w:p>
    <w:p w14:paraId="5E5D832B" w14:textId="48EE1E8B" w:rsidR="006272AB" w:rsidRDefault="00F974DE" w:rsidP="00ED167D">
      <w:r>
        <w:t>Jeg vil slutte med at sige tusind tak til de 112 medlemmer a</w:t>
      </w:r>
      <w:r w:rsidR="00F45C4D">
        <w:t>f</w:t>
      </w:r>
      <w:r>
        <w:t xml:space="preserve"> Gladsaxe Lærerforening, som i lørdags bidrog til at gøre dette års ”Åbent Kursus” </w:t>
      </w:r>
      <w:r w:rsidR="008E69C9">
        <w:t xml:space="preserve">på Hotel Frederiksdal </w:t>
      </w:r>
      <w:r>
        <w:t xml:space="preserve">til en fantastisk god dag. Det </w:t>
      </w:r>
      <w:r w:rsidR="00F45C4D">
        <w:t xml:space="preserve">er </w:t>
      </w:r>
      <w:r>
        <w:t>skønt at opleve jeres engagement, humør og opbakning til forening</w:t>
      </w:r>
      <w:r w:rsidR="006272AB">
        <w:t>en</w:t>
      </w:r>
      <w:r>
        <w:t>s arbejde.</w:t>
      </w:r>
      <w:r w:rsidR="00EA0F98">
        <w:t xml:space="preserve"> </w:t>
      </w:r>
      <w:r w:rsidR="00CF63A0">
        <w:t xml:space="preserve">Åbent Kursus finder altid sted den første lørdag i oktober. </w:t>
      </w:r>
      <w:r w:rsidR="00852AF5">
        <w:t>Næste gang er</w:t>
      </w:r>
      <w:r w:rsidR="00CF63A0">
        <w:t xml:space="preserve"> </w:t>
      </w:r>
      <w:r w:rsidR="00C101AB">
        <w:t>den 2. oktober</w:t>
      </w:r>
      <w:r w:rsidR="00852AF5">
        <w:t xml:space="preserve"> 2027.</w:t>
      </w:r>
    </w:p>
    <w:p w14:paraId="75EF6525" w14:textId="72168BF1" w:rsidR="00AF53E3" w:rsidRDefault="00704DF9" w:rsidP="00ED167D">
      <w:r>
        <w:t>L</w:t>
      </w:r>
      <w:r w:rsidR="00AF53E3">
        <w:t>æs Fagbladet Folkeskolens artikel om den kommende tolærerordning i Gladsaxe her:</w:t>
      </w:r>
      <w:r w:rsidR="00482CE8">
        <w:t xml:space="preserve"> </w:t>
      </w:r>
      <w:r w:rsidR="0012642F">
        <w:br/>
      </w:r>
      <w:hyperlink r:id="rId7" w:history="1">
        <w:r w:rsidR="00482CE8" w:rsidRPr="00482CE8">
          <w:rPr>
            <w:rStyle w:val="Hyperlink"/>
          </w:rPr>
          <w:t>Lærere siger ja til lidt mere undervisning i bytte for to-lærertimer - Folkeskolen</w:t>
        </w:r>
      </w:hyperlink>
      <w:r w:rsidR="00AF53E3">
        <w:t xml:space="preserve"> </w:t>
      </w:r>
    </w:p>
    <w:p w14:paraId="675B46B3" w14:textId="07310F38" w:rsidR="006272AB" w:rsidRPr="00ED167D" w:rsidRDefault="006272AB" w:rsidP="00ED167D">
      <w:r>
        <w:t>De bedste hilsner til jer alle på Lærerens Dag</w:t>
      </w:r>
      <w:r w:rsidR="00146A1A">
        <w:t xml:space="preserve"> fra Thomas</w:t>
      </w:r>
      <w:r w:rsidR="00510613">
        <w:t xml:space="preserve"> Agerskov, </w:t>
      </w:r>
      <w:r w:rsidR="00815F6E">
        <w:t>f</w:t>
      </w:r>
      <w:r w:rsidR="00510613">
        <w:t>ormand for GLF</w:t>
      </w:r>
    </w:p>
    <w:sectPr w:rsidR="006272AB" w:rsidRPr="00ED167D" w:rsidSect="00D31D07">
      <w:headerReference w:type="default" r:id="rId8"/>
      <w:pgSz w:w="11906" w:h="16838"/>
      <w:pgMar w:top="1701" w:right="1134" w:bottom="1701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3BE1A" w14:textId="77777777" w:rsidR="00F508F2" w:rsidRDefault="00F508F2" w:rsidP="00F67D0B">
      <w:pPr>
        <w:spacing w:after="0" w:line="240" w:lineRule="auto"/>
      </w:pPr>
      <w:r>
        <w:separator/>
      </w:r>
    </w:p>
  </w:endnote>
  <w:endnote w:type="continuationSeparator" w:id="0">
    <w:p w14:paraId="10B4310D" w14:textId="77777777" w:rsidR="00F508F2" w:rsidRDefault="00F508F2" w:rsidP="00F6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0BA2B" w14:textId="77777777" w:rsidR="00F508F2" w:rsidRDefault="00F508F2" w:rsidP="00F67D0B">
      <w:pPr>
        <w:spacing w:after="0" w:line="240" w:lineRule="auto"/>
      </w:pPr>
      <w:r>
        <w:separator/>
      </w:r>
    </w:p>
  </w:footnote>
  <w:footnote w:type="continuationSeparator" w:id="0">
    <w:p w14:paraId="3773461B" w14:textId="77777777" w:rsidR="00F508F2" w:rsidRDefault="00F508F2" w:rsidP="00F67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CD1D" w14:textId="77777777" w:rsidR="00F67D0B" w:rsidRDefault="00A57D9C" w:rsidP="00D31D07">
    <w:pPr>
      <w:pStyle w:val="Sidehoved"/>
      <w:spacing w:after="360"/>
      <w:ind w:right="-567"/>
      <w:jc w:val="right"/>
    </w:pPr>
    <w:r>
      <w:rPr>
        <w:noProof/>
        <w:lang w:eastAsia="da-DK"/>
      </w:rPr>
      <w:drawing>
        <wp:inline distT="0" distB="0" distL="0" distR="0" wp14:anchorId="72DB3675" wp14:editId="5EC5146C">
          <wp:extent cx="3276600" cy="1082040"/>
          <wp:effectExtent l="0" t="0" r="0" b="381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EVLOGOg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0" cy="1082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0761C"/>
    <w:multiLevelType w:val="hybridMultilevel"/>
    <w:tmpl w:val="E758A9D4"/>
    <w:lvl w:ilvl="0" w:tplc="669ABE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83985"/>
    <w:multiLevelType w:val="hybridMultilevel"/>
    <w:tmpl w:val="ABA2D3A8"/>
    <w:lvl w:ilvl="0" w:tplc="8A182A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B4794"/>
    <w:multiLevelType w:val="hybridMultilevel"/>
    <w:tmpl w:val="9788AB0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11D6C"/>
    <w:multiLevelType w:val="hybridMultilevel"/>
    <w:tmpl w:val="EB8608B4"/>
    <w:lvl w:ilvl="0" w:tplc="8A182A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74288">
    <w:abstractNumId w:val="1"/>
  </w:num>
  <w:num w:numId="2" w16cid:durableId="749276398">
    <w:abstractNumId w:val="3"/>
  </w:num>
  <w:num w:numId="3" w16cid:durableId="1155684946">
    <w:abstractNumId w:val="0"/>
  </w:num>
  <w:num w:numId="4" w16cid:durableId="1273980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D5A"/>
    <w:rsid w:val="0000342E"/>
    <w:rsid w:val="00011280"/>
    <w:rsid w:val="00023A02"/>
    <w:rsid w:val="000242EB"/>
    <w:rsid w:val="0008797D"/>
    <w:rsid w:val="000B351F"/>
    <w:rsid w:val="000E03A8"/>
    <w:rsid w:val="000F43D7"/>
    <w:rsid w:val="00104B0E"/>
    <w:rsid w:val="00105F7B"/>
    <w:rsid w:val="0012642F"/>
    <w:rsid w:val="0013047D"/>
    <w:rsid w:val="00146A1A"/>
    <w:rsid w:val="0015210C"/>
    <w:rsid w:val="00165596"/>
    <w:rsid w:val="00181BA5"/>
    <w:rsid w:val="00187D06"/>
    <w:rsid w:val="0019327A"/>
    <w:rsid w:val="001D20F2"/>
    <w:rsid w:val="002371A1"/>
    <w:rsid w:val="002638EE"/>
    <w:rsid w:val="002D6F54"/>
    <w:rsid w:val="00326401"/>
    <w:rsid w:val="003D4ED1"/>
    <w:rsid w:val="003E39C6"/>
    <w:rsid w:val="003E5F1E"/>
    <w:rsid w:val="003F5A4B"/>
    <w:rsid w:val="00407FA4"/>
    <w:rsid w:val="004120C2"/>
    <w:rsid w:val="00482CE8"/>
    <w:rsid w:val="00490F48"/>
    <w:rsid w:val="0049117F"/>
    <w:rsid w:val="00494A43"/>
    <w:rsid w:val="004A05B6"/>
    <w:rsid w:val="004F5C43"/>
    <w:rsid w:val="0050175A"/>
    <w:rsid w:val="00507E16"/>
    <w:rsid w:val="00510613"/>
    <w:rsid w:val="005112C5"/>
    <w:rsid w:val="00520002"/>
    <w:rsid w:val="0054502A"/>
    <w:rsid w:val="00564587"/>
    <w:rsid w:val="005E245B"/>
    <w:rsid w:val="005E6A86"/>
    <w:rsid w:val="005F2662"/>
    <w:rsid w:val="005F3A27"/>
    <w:rsid w:val="006272AB"/>
    <w:rsid w:val="00654095"/>
    <w:rsid w:val="00684065"/>
    <w:rsid w:val="006E2C0A"/>
    <w:rsid w:val="006F64D3"/>
    <w:rsid w:val="00704BC3"/>
    <w:rsid w:val="00704DF9"/>
    <w:rsid w:val="00715D05"/>
    <w:rsid w:val="0076169F"/>
    <w:rsid w:val="00765E27"/>
    <w:rsid w:val="007739D8"/>
    <w:rsid w:val="007A4099"/>
    <w:rsid w:val="007A4B34"/>
    <w:rsid w:val="007A5D61"/>
    <w:rsid w:val="00815F6E"/>
    <w:rsid w:val="00852AF5"/>
    <w:rsid w:val="00855FBB"/>
    <w:rsid w:val="008664B2"/>
    <w:rsid w:val="00887A3A"/>
    <w:rsid w:val="0089435B"/>
    <w:rsid w:val="008E2366"/>
    <w:rsid w:val="008E69C9"/>
    <w:rsid w:val="008F5E83"/>
    <w:rsid w:val="00905AB8"/>
    <w:rsid w:val="00923A6B"/>
    <w:rsid w:val="009475ED"/>
    <w:rsid w:val="00954A10"/>
    <w:rsid w:val="00975853"/>
    <w:rsid w:val="0098703D"/>
    <w:rsid w:val="009B3EEC"/>
    <w:rsid w:val="00A139D9"/>
    <w:rsid w:val="00A27DE3"/>
    <w:rsid w:val="00A57D9C"/>
    <w:rsid w:val="00A719ED"/>
    <w:rsid w:val="00A92AF9"/>
    <w:rsid w:val="00AF53E3"/>
    <w:rsid w:val="00B02312"/>
    <w:rsid w:val="00B066E6"/>
    <w:rsid w:val="00B11546"/>
    <w:rsid w:val="00B47E1B"/>
    <w:rsid w:val="00B55BB1"/>
    <w:rsid w:val="00C101AB"/>
    <w:rsid w:val="00CA00D9"/>
    <w:rsid w:val="00CC7114"/>
    <w:rsid w:val="00CF63A0"/>
    <w:rsid w:val="00D13D7E"/>
    <w:rsid w:val="00D31D07"/>
    <w:rsid w:val="00D4502A"/>
    <w:rsid w:val="00D51D66"/>
    <w:rsid w:val="00D83B28"/>
    <w:rsid w:val="00DA63A7"/>
    <w:rsid w:val="00DB3FF1"/>
    <w:rsid w:val="00DD1177"/>
    <w:rsid w:val="00E17E80"/>
    <w:rsid w:val="00E31317"/>
    <w:rsid w:val="00E52368"/>
    <w:rsid w:val="00E55C71"/>
    <w:rsid w:val="00E70F12"/>
    <w:rsid w:val="00E80D5A"/>
    <w:rsid w:val="00EA0F98"/>
    <w:rsid w:val="00ED167D"/>
    <w:rsid w:val="00EF28E7"/>
    <w:rsid w:val="00F008DE"/>
    <w:rsid w:val="00F33AE5"/>
    <w:rsid w:val="00F45C4D"/>
    <w:rsid w:val="00F508F2"/>
    <w:rsid w:val="00F61E93"/>
    <w:rsid w:val="00F67D0B"/>
    <w:rsid w:val="00F96B3B"/>
    <w:rsid w:val="00F9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161B3"/>
  <w15:docId w15:val="{10010DA9-E4A7-4C42-A441-764BEA48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9C6"/>
    <w:pPr>
      <w:spacing w:after="200"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181BA5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7D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7D0B"/>
  </w:style>
  <w:style w:type="paragraph" w:styleId="Sidefod">
    <w:name w:val="footer"/>
    <w:basedOn w:val="Normal"/>
    <w:link w:val="SidefodTegn"/>
    <w:uiPriority w:val="99"/>
    <w:unhideWhenUsed/>
    <w:rsid w:val="00F67D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7D0B"/>
  </w:style>
  <w:style w:type="character" w:styleId="Hyperlink">
    <w:name w:val="Hyperlink"/>
    <w:basedOn w:val="Standardskrifttypeiafsnit"/>
    <w:uiPriority w:val="99"/>
    <w:unhideWhenUsed/>
    <w:rsid w:val="002371A1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57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7D9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81BA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eafsnit">
    <w:name w:val="List Paragraph"/>
    <w:basedOn w:val="Normal"/>
    <w:uiPriority w:val="34"/>
    <w:qFormat/>
    <w:rsid w:val="00654095"/>
    <w:pPr>
      <w:spacing w:after="160" w:line="259" w:lineRule="auto"/>
      <w:ind w:left="720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56458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56458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lstomtale">
    <w:name w:val="Unresolved Mention"/>
    <w:basedOn w:val="Standardskrifttypeiafsnit"/>
    <w:uiPriority w:val="99"/>
    <w:semiHidden/>
    <w:unhideWhenUsed/>
    <w:rsid w:val="00482CE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815F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lkeskolen.dk/laerere-siger-ja-til-lidt-mere-undervisning-i-bytte-for-to-laerertim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G\OneDrive%20-%20DLF\Skrivebord\GLF-brevpapir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GLF-brevpapir</Template>
  <TotalTime>48</TotalTime>
  <Pages>1</Pages>
  <Words>374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Gladsaxe Kommune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Agerskov</dc:creator>
  <cp:lastModifiedBy>Thomas Agerskov</cp:lastModifiedBy>
  <cp:revision>48</cp:revision>
  <cp:lastPrinted>2015-03-06T10:11:00Z</cp:lastPrinted>
  <dcterms:created xsi:type="dcterms:W3CDTF">2026-10-04T19:01:00Z</dcterms:created>
  <dcterms:modified xsi:type="dcterms:W3CDTF">2026-10-05T10:57:00Z</dcterms:modified>
</cp:coreProperties>
</file>